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36B26" w14:textId="77777777" w:rsidR="00EF7773" w:rsidRDefault="00EF7773" w:rsidP="00EF7773"/>
    <w:p w14:paraId="00EF31DB" w14:textId="77777777" w:rsidR="00A54E9C" w:rsidRDefault="00A54E9C" w:rsidP="00EF7773"/>
    <w:p w14:paraId="29D0BDE9" w14:textId="77777777" w:rsidR="00EF7773" w:rsidRDefault="00EF7773" w:rsidP="00EF7773"/>
    <w:p w14:paraId="48126FF5" w14:textId="2F53F86F" w:rsidR="00EF7773" w:rsidRDefault="00EF7773" w:rsidP="00EF7773">
      <w:pPr>
        <w:jc w:val="center"/>
        <w:rPr>
          <w:b/>
        </w:rPr>
      </w:pPr>
      <w:r w:rsidRPr="001D0D85">
        <w:rPr>
          <w:b/>
        </w:rPr>
        <w:t>Formal Complaint Form</w:t>
      </w:r>
    </w:p>
    <w:p w14:paraId="436E955D" w14:textId="77777777" w:rsidR="00B37887" w:rsidRDefault="00B37887" w:rsidP="00EF7773">
      <w:pPr>
        <w:jc w:val="center"/>
        <w:rPr>
          <w:b/>
        </w:rPr>
      </w:pPr>
    </w:p>
    <w:p w14:paraId="56E7BC04" w14:textId="77777777" w:rsidR="00A54E9C" w:rsidRPr="001D0D85" w:rsidRDefault="00A54E9C" w:rsidP="00EF7773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EF7773" w14:paraId="49A8581C" w14:textId="77777777" w:rsidTr="00A54E9C">
        <w:tc>
          <w:tcPr>
            <w:tcW w:w="3964" w:type="dxa"/>
          </w:tcPr>
          <w:p w14:paraId="065DDB74" w14:textId="77777777" w:rsidR="00EF7773" w:rsidRDefault="00EF7773" w:rsidP="00BD1094">
            <w:r>
              <w:t>Date</w:t>
            </w:r>
          </w:p>
        </w:tc>
        <w:tc>
          <w:tcPr>
            <w:tcW w:w="5812" w:type="dxa"/>
            <w:shd w:val="clear" w:color="auto" w:fill="EDEDED" w:themeFill="accent3" w:themeFillTint="33"/>
          </w:tcPr>
          <w:p w14:paraId="59B8B5A0" w14:textId="77777777" w:rsidR="00EF7773" w:rsidRDefault="00EF7773" w:rsidP="00BD1094"/>
          <w:p w14:paraId="1E1C95B7" w14:textId="77777777" w:rsidR="00EF7773" w:rsidRDefault="00EF7773" w:rsidP="00BD1094"/>
        </w:tc>
      </w:tr>
      <w:tr w:rsidR="00EF7773" w14:paraId="0617DEBE" w14:textId="77777777" w:rsidTr="00A54E9C">
        <w:tc>
          <w:tcPr>
            <w:tcW w:w="3964" w:type="dxa"/>
          </w:tcPr>
          <w:p w14:paraId="5A4900B6" w14:textId="77777777" w:rsidR="00EF7773" w:rsidRDefault="00EF7773" w:rsidP="00BD1094">
            <w:r>
              <w:t>Your Name</w:t>
            </w:r>
          </w:p>
        </w:tc>
        <w:tc>
          <w:tcPr>
            <w:tcW w:w="5812" w:type="dxa"/>
            <w:shd w:val="clear" w:color="auto" w:fill="EDEDED" w:themeFill="accent3" w:themeFillTint="33"/>
          </w:tcPr>
          <w:p w14:paraId="3DAD3E74" w14:textId="77777777" w:rsidR="00EF7773" w:rsidRDefault="00EF7773" w:rsidP="00BD1094"/>
          <w:p w14:paraId="3A41B70A" w14:textId="77777777" w:rsidR="00EF7773" w:rsidRDefault="00EF7773" w:rsidP="00BD1094"/>
        </w:tc>
      </w:tr>
      <w:tr w:rsidR="00EF7773" w14:paraId="5FF8B609" w14:textId="77777777" w:rsidTr="00A54E9C">
        <w:tc>
          <w:tcPr>
            <w:tcW w:w="3964" w:type="dxa"/>
          </w:tcPr>
          <w:p w14:paraId="5CC8C5E9" w14:textId="77777777" w:rsidR="00EF7773" w:rsidRDefault="00EF7773" w:rsidP="00BD1094">
            <w:r>
              <w:t>Relationship with school / to the pupil</w:t>
            </w:r>
          </w:p>
        </w:tc>
        <w:tc>
          <w:tcPr>
            <w:tcW w:w="5812" w:type="dxa"/>
            <w:shd w:val="clear" w:color="auto" w:fill="EDEDED" w:themeFill="accent3" w:themeFillTint="33"/>
          </w:tcPr>
          <w:p w14:paraId="1D5D5FE7" w14:textId="77777777" w:rsidR="00EF7773" w:rsidRDefault="00EF7773" w:rsidP="00BD1094"/>
          <w:p w14:paraId="2234D5BF" w14:textId="77777777" w:rsidR="00EF7773" w:rsidRDefault="00EF7773" w:rsidP="00BD1094"/>
        </w:tc>
      </w:tr>
      <w:tr w:rsidR="00EF7773" w14:paraId="6B7C58E3" w14:textId="77777777" w:rsidTr="00A54E9C">
        <w:tc>
          <w:tcPr>
            <w:tcW w:w="3964" w:type="dxa"/>
          </w:tcPr>
          <w:p w14:paraId="636C5334" w14:textId="77777777" w:rsidR="00EF7773" w:rsidRDefault="00EF7773" w:rsidP="00BD1094">
            <w:r>
              <w:t>Pupil’s name (if relevant to the school)</w:t>
            </w:r>
          </w:p>
        </w:tc>
        <w:tc>
          <w:tcPr>
            <w:tcW w:w="5812" w:type="dxa"/>
            <w:shd w:val="clear" w:color="auto" w:fill="EDEDED" w:themeFill="accent3" w:themeFillTint="33"/>
          </w:tcPr>
          <w:p w14:paraId="4DC0ED39" w14:textId="77777777" w:rsidR="00EF7773" w:rsidRDefault="00EF7773" w:rsidP="00BD1094"/>
          <w:p w14:paraId="7D597CCB" w14:textId="77777777" w:rsidR="00EF7773" w:rsidRDefault="00EF7773" w:rsidP="00BD1094"/>
          <w:p w14:paraId="6D1576D2" w14:textId="77777777" w:rsidR="00EF7773" w:rsidRDefault="00EF7773" w:rsidP="00BD1094"/>
        </w:tc>
      </w:tr>
      <w:tr w:rsidR="00EF7773" w14:paraId="3A52F9C5" w14:textId="77777777" w:rsidTr="00A54E9C">
        <w:tc>
          <w:tcPr>
            <w:tcW w:w="3964" w:type="dxa"/>
          </w:tcPr>
          <w:p w14:paraId="1C6AED62" w14:textId="77777777" w:rsidR="00EF7773" w:rsidRDefault="00EF7773" w:rsidP="00BD1094">
            <w:r>
              <w:t>Address</w:t>
            </w:r>
          </w:p>
          <w:p w14:paraId="4D219840" w14:textId="77777777" w:rsidR="00EF7773" w:rsidRDefault="00EF7773" w:rsidP="00BD1094"/>
          <w:p w14:paraId="1CDAAC50" w14:textId="77777777" w:rsidR="00EF7773" w:rsidRDefault="00EF7773" w:rsidP="00BD1094"/>
          <w:p w14:paraId="0C114378" w14:textId="77777777" w:rsidR="00EF7773" w:rsidRDefault="00EF7773" w:rsidP="00BD1094"/>
        </w:tc>
        <w:tc>
          <w:tcPr>
            <w:tcW w:w="5812" w:type="dxa"/>
            <w:shd w:val="clear" w:color="auto" w:fill="EDEDED" w:themeFill="accent3" w:themeFillTint="33"/>
          </w:tcPr>
          <w:p w14:paraId="0D56143C" w14:textId="77777777" w:rsidR="00EF7773" w:rsidRDefault="00EF7773" w:rsidP="00BD1094"/>
        </w:tc>
      </w:tr>
      <w:tr w:rsidR="00EF7773" w14:paraId="13924186" w14:textId="77777777" w:rsidTr="00A54E9C">
        <w:tc>
          <w:tcPr>
            <w:tcW w:w="3964" w:type="dxa"/>
          </w:tcPr>
          <w:p w14:paraId="1C44C858" w14:textId="77777777" w:rsidR="00EF7773" w:rsidRDefault="00EF7773" w:rsidP="00BD1094">
            <w:r>
              <w:t xml:space="preserve">Telephone Numbers </w:t>
            </w:r>
          </w:p>
          <w:p w14:paraId="15C6A047" w14:textId="77777777" w:rsidR="00EF7773" w:rsidRDefault="00EF7773" w:rsidP="00BD1094"/>
          <w:p w14:paraId="7FFF8221" w14:textId="77777777" w:rsidR="00EF7773" w:rsidRDefault="00EF7773" w:rsidP="00BD1094">
            <w:r>
              <w:t>Daytime</w:t>
            </w:r>
          </w:p>
          <w:p w14:paraId="083030FD" w14:textId="77777777" w:rsidR="00EF7773" w:rsidRDefault="00EF7773" w:rsidP="00BD1094"/>
          <w:p w14:paraId="3BD41D45" w14:textId="77777777" w:rsidR="00EF7773" w:rsidRDefault="00EF7773" w:rsidP="00BD1094">
            <w:r>
              <w:t>Evening</w:t>
            </w:r>
          </w:p>
          <w:p w14:paraId="5373C538" w14:textId="77777777" w:rsidR="00EF7773" w:rsidRDefault="00EF7773" w:rsidP="00BD1094"/>
        </w:tc>
        <w:tc>
          <w:tcPr>
            <w:tcW w:w="5812" w:type="dxa"/>
            <w:shd w:val="clear" w:color="auto" w:fill="EDEDED" w:themeFill="accent3" w:themeFillTint="33"/>
          </w:tcPr>
          <w:p w14:paraId="1B61D76D" w14:textId="77777777" w:rsidR="00EF7773" w:rsidRDefault="00EF7773" w:rsidP="00BD1094"/>
        </w:tc>
      </w:tr>
      <w:tr w:rsidR="00EF7773" w14:paraId="67F7C6F7" w14:textId="77777777" w:rsidTr="00A54E9C">
        <w:tc>
          <w:tcPr>
            <w:tcW w:w="3964" w:type="dxa"/>
          </w:tcPr>
          <w:p w14:paraId="6CE86BBF" w14:textId="77777777" w:rsidR="00EF7773" w:rsidRDefault="00EF7773" w:rsidP="00BD1094">
            <w:r>
              <w:t>Email Address</w:t>
            </w:r>
          </w:p>
          <w:p w14:paraId="2B7A75D3" w14:textId="77777777" w:rsidR="00EF7773" w:rsidRDefault="00EF7773" w:rsidP="00BD1094"/>
        </w:tc>
        <w:tc>
          <w:tcPr>
            <w:tcW w:w="5812" w:type="dxa"/>
            <w:shd w:val="clear" w:color="auto" w:fill="EDEDED" w:themeFill="accent3" w:themeFillTint="33"/>
          </w:tcPr>
          <w:p w14:paraId="1406E7D0" w14:textId="77777777" w:rsidR="00EF7773" w:rsidRDefault="00EF7773" w:rsidP="00BD1094"/>
        </w:tc>
      </w:tr>
    </w:tbl>
    <w:p w14:paraId="2798D89C" w14:textId="77777777" w:rsidR="00EF7773" w:rsidRDefault="00EF7773" w:rsidP="00EF7773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776"/>
      </w:tblGrid>
      <w:tr w:rsidR="00EF7773" w14:paraId="27755BB5" w14:textId="77777777" w:rsidTr="00A54E9C">
        <w:tc>
          <w:tcPr>
            <w:tcW w:w="9776" w:type="dxa"/>
          </w:tcPr>
          <w:p w14:paraId="2DBA9B36" w14:textId="77777777" w:rsidR="00EF7773" w:rsidRDefault="00EF7773" w:rsidP="00A54E9C">
            <w:r>
              <w:t>Please give details of your complaint (including dates, names of witnesses, etc.):</w:t>
            </w:r>
          </w:p>
          <w:p w14:paraId="6AE1257B" w14:textId="77777777" w:rsidR="00EF7773" w:rsidRDefault="00EF7773" w:rsidP="00A54E9C"/>
          <w:p w14:paraId="5A67C8BB" w14:textId="77777777" w:rsidR="00EF7773" w:rsidRDefault="00EF7773" w:rsidP="00A54E9C"/>
          <w:p w14:paraId="5A8CA13F" w14:textId="77777777" w:rsidR="00EF7773" w:rsidRDefault="00EF7773" w:rsidP="00A54E9C"/>
          <w:p w14:paraId="6012DCA1" w14:textId="77777777" w:rsidR="00EF7773" w:rsidRDefault="00EF7773" w:rsidP="00A54E9C"/>
          <w:p w14:paraId="4EA6F829" w14:textId="77777777" w:rsidR="00EF7773" w:rsidRDefault="00EF7773" w:rsidP="00A54E9C"/>
          <w:p w14:paraId="768B1768" w14:textId="77777777" w:rsidR="00EF7773" w:rsidRDefault="00EF7773" w:rsidP="00A54E9C"/>
          <w:p w14:paraId="510DDACE" w14:textId="77777777" w:rsidR="00EF7773" w:rsidRDefault="00EF7773" w:rsidP="00A54E9C"/>
          <w:p w14:paraId="1B8FEB94" w14:textId="77777777" w:rsidR="00EF7773" w:rsidRDefault="00EF7773" w:rsidP="00A54E9C"/>
          <w:p w14:paraId="3BEB793C" w14:textId="77777777" w:rsidR="00EF7773" w:rsidRDefault="00EF7773" w:rsidP="00A54E9C"/>
          <w:p w14:paraId="5396CFEF" w14:textId="77777777" w:rsidR="00EF7773" w:rsidRDefault="00EF7773" w:rsidP="00A54E9C"/>
          <w:p w14:paraId="5BB3D532" w14:textId="77777777" w:rsidR="00EF7773" w:rsidRDefault="00EF7773" w:rsidP="00A54E9C"/>
          <w:p w14:paraId="1D06C30C" w14:textId="77777777" w:rsidR="00EF7773" w:rsidRDefault="00EF7773" w:rsidP="00A54E9C"/>
        </w:tc>
      </w:tr>
      <w:tr w:rsidR="00EF7773" w14:paraId="0A1749DF" w14:textId="77777777" w:rsidTr="00A54E9C">
        <w:tc>
          <w:tcPr>
            <w:tcW w:w="9776" w:type="dxa"/>
          </w:tcPr>
          <w:p w14:paraId="5C4BF902" w14:textId="77777777" w:rsidR="00EF7773" w:rsidRPr="00892915" w:rsidRDefault="00EF7773" w:rsidP="00A54E9C">
            <w:r>
              <w:t>What action, if any, have you already taken to try and resolve your complaint (e.g. who have you spoken to and what was the response?)</w:t>
            </w:r>
          </w:p>
          <w:p w14:paraId="699C9BCA" w14:textId="77777777" w:rsidR="00EF7773" w:rsidRPr="00892915" w:rsidRDefault="00EF7773" w:rsidP="00A54E9C"/>
          <w:p w14:paraId="38117AF6" w14:textId="77777777" w:rsidR="00EF7773" w:rsidRPr="00892915" w:rsidRDefault="00EF7773" w:rsidP="00A54E9C"/>
          <w:p w14:paraId="11A6FC66" w14:textId="77777777" w:rsidR="00EF7773" w:rsidRPr="00892915" w:rsidRDefault="00EF7773" w:rsidP="00A54E9C"/>
          <w:p w14:paraId="4E2D7E0A" w14:textId="77777777" w:rsidR="00EF7773" w:rsidRPr="00892915" w:rsidRDefault="00EF7773" w:rsidP="00A54E9C"/>
          <w:p w14:paraId="42492D2F" w14:textId="77777777" w:rsidR="00EF7773" w:rsidRDefault="00EF7773" w:rsidP="00A54E9C"/>
          <w:p w14:paraId="04442C7D" w14:textId="77777777" w:rsidR="00A54E9C" w:rsidRDefault="00A54E9C" w:rsidP="00A54E9C"/>
          <w:p w14:paraId="24ADB895" w14:textId="77777777" w:rsidR="00A54E9C" w:rsidRDefault="00A54E9C" w:rsidP="00A54E9C"/>
          <w:p w14:paraId="039D1B83" w14:textId="77777777" w:rsidR="00A54E9C" w:rsidRPr="00892915" w:rsidRDefault="00A54E9C" w:rsidP="00A54E9C"/>
          <w:p w14:paraId="0C573EF7" w14:textId="77777777" w:rsidR="00EF7773" w:rsidRDefault="00EF7773" w:rsidP="00A54E9C"/>
        </w:tc>
      </w:tr>
    </w:tbl>
    <w:p w14:paraId="0CD38A8B" w14:textId="77777777" w:rsidR="00A54E9C" w:rsidRDefault="00A54E9C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776"/>
      </w:tblGrid>
      <w:tr w:rsidR="00EF7773" w14:paraId="35AD39A1" w14:textId="77777777" w:rsidTr="00A54E9C">
        <w:tc>
          <w:tcPr>
            <w:tcW w:w="9776" w:type="dxa"/>
          </w:tcPr>
          <w:p w14:paraId="3A79B612" w14:textId="2982751C" w:rsidR="00EF7773" w:rsidRDefault="00EF7773" w:rsidP="00A54E9C">
            <w:r>
              <w:lastRenderedPageBreak/>
              <w:t>What actions do you feel might resolve the problem at this stage?</w:t>
            </w:r>
          </w:p>
          <w:p w14:paraId="6A4AA402" w14:textId="77777777" w:rsidR="00EF7773" w:rsidRDefault="00EF7773" w:rsidP="00A54E9C"/>
          <w:p w14:paraId="4C82C7E7" w14:textId="77777777" w:rsidR="00EF7773" w:rsidRDefault="00EF7773" w:rsidP="00A54E9C"/>
          <w:p w14:paraId="4A234C6F" w14:textId="77777777" w:rsidR="00EF7773" w:rsidRDefault="00EF7773" w:rsidP="00A54E9C"/>
          <w:p w14:paraId="4DA4F932" w14:textId="77777777" w:rsidR="00A54E9C" w:rsidRDefault="00A54E9C" w:rsidP="00A54E9C"/>
          <w:p w14:paraId="02EE2DBC" w14:textId="77777777" w:rsidR="00A54E9C" w:rsidRDefault="00A54E9C" w:rsidP="00A54E9C"/>
          <w:p w14:paraId="2AA2769D" w14:textId="77777777" w:rsidR="00A54E9C" w:rsidRDefault="00A54E9C" w:rsidP="00A54E9C"/>
        </w:tc>
      </w:tr>
      <w:tr w:rsidR="00EF7773" w14:paraId="2E911EC6" w14:textId="77777777" w:rsidTr="00A54E9C">
        <w:tc>
          <w:tcPr>
            <w:tcW w:w="9776" w:type="dxa"/>
          </w:tcPr>
          <w:p w14:paraId="5188B219" w14:textId="77777777" w:rsidR="00EF7773" w:rsidRDefault="00EF7773" w:rsidP="00A54E9C">
            <w:r>
              <w:t>Are you attaching any additional paperwork? If so, please give details.</w:t>
            </w:r>
          </w:p>
          <w:p w14:paraId="04255668" w14:textId="77777777" w:rsidR="00EF7773" w:rsidRDefault="00EF7773" w:rsidP="00A54E9C"/>
          <w:p w14:paraId="277087C9" w14:textId="77777777" w:rsidR="00EF7773" w:rsidRDefault="00EF7773" w:rsidP="00A54E9C"/>
          <w:p w14:paraId="2315DFBF" w14:textId="77777777" w:rsidR="00EF7773" w:rsidRDefault="00EF7773" w:rsidP="00A54E9C"/>
          <w:p w14:paraId="19355EEE" w14:textId="77777777" w:rsidR="00EF7773" w:rsidRDefault="00EF7773" w:rsidP="00A54E9C"/>
          <w:p w14:paraId="2F87A14F" w14:textId="77777777" w:rsidR="00EF7773" w:rsidRDefault="00EF7773" w:rsidP="00A54E9C"/>
          <w:p w14:paraId="01442D2B" w14:textId="77777777" w:rsidR="00EF7773" w:rsidRDefault="00EF7773" w:rsidP="00A54E9C"/>
          <w:p w14:paraId="2F857974" w14:textId="77777777" w:rsidR="00EF7773" w:rsidRDefault="00EF7773" w:rsidP="00A54E9C"/>
        </w:tc>
      </w:tr>
    </w:tbl>
    <w:p w14:paraId="105669C9" w14:textId="065D2BD0" w:rsidR="00EF7773" w:rsidRDefault="00A54E9C" w:rsidP="00EF7773">
      <w:r>
        <w:br w:type="textWrapping" w:clear="all"/>
      </w:r>
    </w:p>
    <w:p w14:paraId="5E2509AA" w14:textId="77777777" w:rsidR="00EF7773" w:rsidRDefault="00EF7773" w:rsidP="00EF77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080"/>
      </w:tblGrid>
      <w:tr w:rsidR="00EF7773" w14:paraId="71F5AE4E" w14:textId="77777777" w:rsidTr="00A54E9C">
        <w:tc>
          <w:tcPr>
            <w:tcW w:w="1696" w:type="dxa"/>
          </w:tcPr>
          <w:p w14:paraId="4DF0A572" w14:textId="77777777" w:rsidR="00EF7773" w:rsidRDefault="00EF7773" w:rsidP="00BD1094">
            <w:r>
              <w:t>Signature</w:t>
            </w:r>
          </w:p>
        </w:tc>
        <w:tc>
          <w:tcPr>
            <w:tcW w:w="8080" w:type="dxa"/>
          </w:tcPr>
          <w:p w14:paraId="2407F11D" w14:textId="77777777" w:rsidR="00EF7773" w:rsidRDefault="00EF7773" w:rsidP="00BD1094"/>
          <w:p w14:paraId="5FB9B22F" w14:textId="77777777" w:rsidR="00EF7773" w:rsidRDefault="00EF7773" w:rsidP="00BD1094"/>
        </w:tc>
      </w:tr>
      <w:tr w:rsidR="00EF7773" w14:paraId="0017EB1D" w14:textId="77777777" w:rsidTr="00A54E9C">
        <w:tc>
          <w:tcPr>
            <w:tcW w:w="1696" w:type="dxa"/>
          </w:tcPr>
          <w:p w14:paraId="792CE27D" w14:textId="77777777" w:rsidR="00EF7773" w:rsidRDefault="00EF7773" w:rsidP="00BD1094">
            <w:r>
              <w:t>Date</w:t>
            </w:r>
          </w:p>
        </w:tc>
        <w:tc>
          <w:tcPr>
            <w:tcW w:w="8080" w:type="dxa"/>
          </w:tcPr>
          <w:p w14:paraId="49F9D4DD" w14:textId="77777777" w:rsidR="00EF7773" w:rsidRDefault="00EF7773" w:rsidP="00BD1094"/>
          <w:p w14:paraId="1067FB14" w14:textId="77777777" w:rsidR="00EF7773" w:rsidRDefault="00EF7773" w:rsidP="00BD1094"/>
        </w:tc>
      </w:tr>
    </w:tbl>
    <w:p w14:paraId="30A35788" w14:textId="77777777" w:rsidR="00EF7773" w:rsidRDefault="00EF7773" w:rsidP="00EF7773"/>
    <w:p w14:paraId="0561C564" w14:textId="77777777" w:rsidR="00EF7773" w:rsidRDefault="00EF7773" w:rsidP="00EF7773"/>
    <w:p w14:paraId="3C0E6254" w14:textId="77777777" w:rsidR="00A54E9C" w:rsidRDefault="00A54E9C" w:rsidP="00EF7773"/>
    <w:p w14:paraId="1E2CD044" w14:textId="77777777" w:rsidR="00A54E9C" w:rsidRDefault="00A54E9C" w:rsidP="00EF7773"/>
    <w:p w14:paraId="52883184" w14:textId="77777777" w:rsidR="00A54E9C" w:rsidRDefault="00A54E9C" w:rsidP="00EF7773"/>
    <w:p w14:paraId="36467093" w14:textId="77777777" w:rsidR="00A54E9C" w:rsidRDefault="00A54E9C" w:rsidP="00EF7773"/>
    <w:p w14:paraId="4FFDE206" w14:textId="77777777" w:rsidR="00A54E9C" w:rsidRDefault="00A54E9C" w:rsidP="00EF7773"/>
    <w:p w14:paraId="59435AE1" w14:textId="77777777" w:rsidR="00A54E9C" w:rsidRDefault="00A54E9C" w:rsidP="00EF7773"/>
    <w:p w14:paraId="5B62C55D" w14:textId="77777777" w:rsidR="00A54E9C" w:rsidRDefault="00A54E9C" w:rsidP="00EF7773"/>
    <w:p w14:paraId="19598842" w14:textId="77777777" w:rsidR="00A54E9C" w:rsidRDefault="00A54E9C" w:rsidP="00EF7773"/>
    <w:p w14:paraId="4867B4AC" w14:textId="77777777" w:rsidR="00A54E9C" w:rsidRDefault="00A54E9C" w:rsidP="00EF7773"/>
    <w:p w14:paraId="670F8E65" w14:textId="77777777" w:rsidR="00A54E9C" w:rsidRDefault="00A54E9C" w:rsidP="00EF7773"/>
    <w:p w14:paraId="770AA2B1" w14:textId="77777777" w:rsidR="00A54E9C" w:rsidRDefault="00A54E9C" w:rsidP="00EF7773"/>
    <w:p w14:paraId="05C041B3" w14:textId="77777777" w:rsidR="00A54E9C" w:rsidRDefault="00A54E9C" w:rsidP="00EF7773"/>
    <w:p w14:paraId="49D41796" w14:textId="77777777" w:rsidR="00A54E9C" w:rsidRDefault="00A54E9C" w:rsidP="00EF7773"/>
    <w:p w14:paraId="6B2D1E72" w14:textId="77777777" w:rsidR="00A54E9C" w:rsidRDefault="00A54E9C" w:rsidP="00EF7773"/>
    <w:p w14:paraId="405E9534" w14:textId="77777777" w:rsidR="00A54E9C" w:rsidRDefault="00A54E9C" w:rsidP="00EF7773"/>
    <w:p w14:paraId="333FD7E7" w14:textId="77777777" w:rsidR="00A54E9C" w:rsidRDefault="00A54E9C" w:rsidP="00EF7773"/>
    <w:p w14:paraId="4E5A54BE" w14:textId="77777777" w:rsidR="00A54E9C" w:rsidRDefault="00A54E9C" w:rsidP="00EF7773"/>
    <w:p w14:paraId="7EFBAF0B" w14:textId="77777777" w:rsidR="00A54E9C" w:rsidRDefault="00A54E9C" w:rsidP="00EF7773"/>
    <w:p w14:paraId="02CB5C57" w14:textId="77777777" w:rsidR="00A54E9C" w:rsidRDefault="00A54E9C" w:rsidP="00EF77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520"/>
      </w:tblGrid>
      <w:tr w:rsidR="00EF7773" w14:paraId="74FB5E66" w14:textId="77777777" w:rsidTr="00A54E9C">
        <w:tc>
          <w:tcPr>
            <w:tcW w:w="9776" w:type="dxa"/>
            <w:gridSpan w:val="2"/>
          </w:tcPr>
          <w:p w14:paraId="12DE4B4C" w14:textId="77777777" w:rsidR="00EF7773" w:rsidRDefault="00EF7773" w:rsidP="00BD1094">
            <w:r w:rsidRPr="003C1C64">
              <w:rPr>
                <w:b/>
                <w:i/>
              </w:rPr>
              <w:t>Office Use</w:t>
            </w:r>
          </w:p>
        </w:tc>
      </w:tr>
      <w:tr w:rsidR="00EF7773" w14:paraId="6492C068" w14:textId="77777777" w:rsidTr="00A54E9C">
        <w:tc>
          <w:tcPr>
            <w:tcW w:w="3256" w:type="dxa"/>
          </w:tcPr>
          <w:p w14:paraId="6A616D4E" w14:textId="77777777" w:rsidR="00EF7773" w:rsidRDefault="00EF7773" w:rsidP="00BD1094">
            <w:r>
              <w:t>Date Form received</w:t>
            </w:r>
          </w:p>
        </w:tc>
        <w:tc>
          <w:tcPr>
            <w:tcW w:w="6520" w:type="dxa"/>
          </w:tcPr>
          <w:p w14:paraId="36AB4C16" w14:textId="77777777" w:rsidR="00EF7773" w:rsidRDefault="00EF7773" w:rsidP="00BD1094"/>
        </w:tc>
      </w:tr>
      <w:tr w:rsidR="00EF7773" w14:paraId="745E790E" w14:textId="77777777" w:rsidTr="00A54E9C">
        <w:tc>
          <w:tcPr>
            <w:tcW w:w="3256" w:type="dxa"/>
          </w:tcPr>
          <w:p w14:paraId="6CEC3C81" w14:textId="77777777" w:rsidR="00EF7773" w:rsidRDefault="00EF7773" w:rsidP="00BD1094">
            <w:r>
              <w:t>Received by</w:t>
            </w:r>
          </w:p>
        </w:tc>
        <w:tc>
          <w:tcPr>
            <w:tcW w:w="6520" w:type="dxa"/>
          </w:tcPr>
          <w:p w14:paraId="3DDA2231" w14:textId="77777777" w:rsidR="00EF7773" w:rsidRDefault="00EF7773" w:rsidP="00BD1094"/>
        </w:tc>
      </w:tr>
      <w:tr w:rsidR="00EF7773" w14:paraId="0F622343" w14:textId="77777777" w:rsidTr="00A54E9C">
        <w:tc>
          <w:tcPr>
            <w:tcW w:w="3256" w:type="dxa"/>
          </w:tcPr>
          <w:p w14:paraId="67570452" w14:textId="77777777" w:rsidR="00EF7773" w:rsidRDefault="00EF7773" w:rsidP="00BD1094">
            <w:r>
              <w:t>Date acknowledgement sent</w:t>
            </w:r>
          </w:p>
        </w:tc>
        <w:tc>
          <w:tcPr>
            <w:tcW w:w="6520" w:type="dxa"/>
          </w:tcPr>
          <w:p w14:paraId="104DAFE8" w14:textId="77777777" w:rsidR="00EF7773" w:rsidRDefault="00EF7773" w:rsidP="00BD1094"/>
        </w:tc>
      </w:tr>
      <w:tr w:rsidR="00EF7773" w14:paraId="67DF73B1" w14:textId="77777777" w:rsidTr="00A54E9C">
        <w:tc>
          <w:tcPr>
            <w:tcW w:w="3256" w:type="dxa"/>
          </w:tcPr>
          <w:p w14:paraId="42EF7BDC" w14:textId="77777777" w:rsidR="00EF7773" w:rsidRDefault="00EF7773" w:rsidP="00BD1094">
            <w:r>
              <w:t>Acknowledgement sent by</w:t>
            </w:r>
          </w:p>
        </w:tc>
        <w:tc>
          <w:tcPr>
            <w:tcW w:w="6520" w:type="dxa"/>
          </w:tcPr>
          <w:p w14:paraId="786F7B70" w14:textId="77777777" w:rsidR="00EF7773" w:rsidRDefault="00EF7773" w:rsidP="00BD1094"/>
        </w:tc>
      </w:tr>
      <w:tr w:rsidR="00EF7773" w14:paraId="29B59198" w14:textId="77777777" w:rsidTr="00A54E9C">
        <w:tc>
          <w:tcPr>
            <w:tcW w:w="3256" w:type="dxa"/>
          </w:tcPr>
          <w:p w14:paraId="02663ED2" w14:textId="77777777" w:rsidR="00EF7773" w:rsidRDefault="00EF7773" w:rsidP="00BD1094">
            <w:r>
              <w:t xml:space="preserve">Complaint referred to </w:t>
            </w:r>
          </w:p>
        </w:tc>
        <w:tc>
          <w:tcPr>
            <w:tcW w:w="6520" w:type="dxa"/>
          </w:tcPr>
          <w:p w14:paraId="2784B8E3" w14:textId="77777777" w:rsidR="00EF7773" w:rsidRDefault="00EF7773" w:rsidP="00BD1094"/>
        </w:tc>
      </w:tr>
      <w:tr w:rsidR="00EF7773" w14:paraId="75D03433" w14:textId="77777777" w:rsidTr="00A54E9C">
        <w:tc>
          <w:tcPr>
            <w:tcW w:w="3256" w:type="dxa"/>
          </w:tcPr>
          <w:p w14:paraId="359F3662" w14:textId="77777777" w:rsidR="00EF7773" w:rsidRDefault="00EF7773" w:rsidP="00BD1094">
            <w:r>
              <w:t>Date complaint referred</w:t>
            </w:r>
          </w:p>
        </w:tc>
        <w:tc>
          <w:tcPr>
            <w:tcW w:w="6520" w:type="dxa"/>
          </w:tcPr>
          <w:p w14:paraId="37F60FFD" w14:textId="77777777" w:rsidR="00EF7773" w:rsidRDefault="00EF7773" w:rsidP="00BD1094"/>
        </w:tc>
      </w:tr>
    </w:tbl>
    <w:p w14:paraId="66B83302" w14:textId="16DC826F" w:rsidR="00A54E9C" w:rsidRPr="00A54E9C" w:rsidRDefault="00A54E9C" w:rsidP="00A54E9C">
      <w:pPr>
        <w:tabs>
          <w:tab w:val="left" w:pos="6795"/>
        </w:tabs>
      </w:pPr>
    </w:p>
    <w:sectPr w:rsidR="00A54E9C" w:rsidRPr="00A54E9C" w:rsidSect="00FE234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0" w:right="720" w:bottom="720" w:left="720" w:header="283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AE96F" w14:textId="77777777" w:rsidR="00A205C1" w:rsidRDefault="00A205C1" w:rsidP="00622513">
      <w:r>
        <w:separator/>
      </w:r>
    </w:p>
  </w:endnote>
  <w:endnote w:type="continuationSeparator" w:id="0">
    <w:p w14:paraId="02A25E6A" w14:textId="77777777" w:rsidR="00A205C1" w:rsidRDefault="00A205C1" w:rsidP="0062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40E09" w14:textId="2DCE174B" w:rsidR="00647F3B" w:rsidRDefault="00647F3B">
    <w:pPr>
      <w:pStyle w:val="Footer"/>
    </w:pPr>
    <w:r>
      <w:rPr>
        <w:noProof/>
      </w:rPr>
      <w:drawing>
        <wp:inline distT="0" distB="0" distL="0" distR="0" wp14:anchorId="64F602BF" wp14:editId="4CD45265">
          <wp:extent cx="6640843" cy="771525"/>
          <wp:effectExtent l="0" t="0" r="7620" b="0"/>
          <wp:docPr id="26" name="Picture 26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background patter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3" b="2138"/>
                  <a:stretch/>
                </pic:blipFill>
                <pic:spPr bwMode="auto">
                  <a:xfrm>
                    <a:off x="0" y="0"/>
                    <a:ext cx="6642100" cy="771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6398" w14:textId="49531D45" w:rsidR="00A54E9C" w:rsidRDefault="00A54E9C">
    <w:pPr>
      <w:pStyle w:val="Footer"/>
    </w:pPr>
    <w:r>
      <w:rPr>
        <w:noProof/>
      </w:rPr>
      <w:drawing>
        <wp:inline distT="0" distB="0" distL="0" distR="0" wp14:anchorId="1496B197" wp14:editId="7427B94E">
          <wp:extent cx="6640843" cy="771525"/>
          <wp:effectExtent l="0" t="0" r="7620" b="0"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background patter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643" b="2138"/>
                  <a:stretch/>
                </pic:blipFill>
                <pic:spPr bwMode="auto">
                  <a:xfrm>
                    <a:off x="0" y="0"/>
                    <a:ext cx="6642100" cy="771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98EB" w14:textId="77777777" w:rsidR="00A205C1" w:rsidRDefault="00A205C1" w:rsidP="00622513">
      <w:r>
        <w:separator/>
      </w:r>
    </w:p>
  </w:footnote>
  <w:footnote w:type="continuationSeparator" w:id="0">
    <w:p w14:paraId="6512111E" w14:textId="77777777" w:rsidR="00A205C1" w:rsidRDefault="00A205C1" w:rsidP="00622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74B0" w14:textId="77777777" w:rsidR="00622513" w:rsidRDefault="00A54E9C">
    <w:pPr>
      <w:pStyle w:val="Header"/>
    </w:pPr>
    <w:r>
      <w:rPr>
        <w:noProof/>
      </w:rPr>
      <w:pict w14:anchorId="097A6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1187" o:spid="_x0000_s1026" type="#_x0000_t75" alt="" style="position:absolute;margin-left:0;margin-top:0;width:595.2pt;height:841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210137432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2A6E5ED" w14:textId="21330DAF" w:rsidR="00FE234D" w:rsidRDefault="00FE234D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173A50DD" w14:textId="6E26808A" w:rsidR="00647F3B" w:rsidRDefault="00647F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464107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rPr>
            <w:color w:val="7F7F7F" w:themeColor="background1" w:themeShade="7F"/>
            <w:spacing w:val="60"/>
          </w:rPr>
          <w:id w:val="-943304117"/>
          <w:docPartObj>
            <w:docPartGallery w:val="Page Numbers (Top of Page)"/>
            <w:docPartUnique/>
          </w:docPartObj>
        </w:sdtPr>
        <w:sdtEndPr>
          <w:rPr>
            <w:b/>
            <w:bCs/>
            <w:noProof/>
            <w:color w:val="auto"/>
            <w:spacing w:val="0"/>
          </w:rPr>
        </w:sdtEndPr>
        <w:sdtContent>
          <w:p w14:paraId="3C64C577" w14:textId="418743A0" w:rsidR="00FE234D" w:rsidRPr="00A54E9C" w:rsidRDefault="00A54E9C" w:rsidP="00A54E9C">
            <w:pPr>
              <w:pStyle w:val="Header"/>
              <w:pBdr>
                <w:bottom w:val="single" w:sz="4" w:space="1" w:color="D9D9D9" w:themeColor="background1" w:themeShade="D9"/>
              </w:pBdr>
              <w:jc w:val="right"/>
              <w:rPr>
                <w:b/>
                <w:bCs/>
              </w:rPr>
            </w:pPr>
            <w:r>
              <w:rPr>
                <w:color w:val="7F7F7F" w:themeColor="background1" w:themeShade="7F"/>
                <w:spacing w:val="60"/>
              </w:rPr>
              <w:t>Page</w:t>
            </w:r>
            <w:r>
              <w:t xml:space="preserve"> | </w:t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2</w:t>
            </w:r>
            <w:r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2830B45B" w14:textId="07A075DB" w:rsidR="00622513" w:rsidRDefault="006225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61090"/>
    <w:multiLevelType w:val="hybridMultilevel"/>
    <w:tmpl w:val="67B4F842"/>
    <w:lvl w:ilvl="0" w:tplc="77AEE65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3626D"/>
    <w:multiLevelType w:val="hybridMultilevel"/>
    <w:tmpl w:val="C1BCEAB6"/>
    <w:lvl w:ilvl="0" w:tplc="0CB8332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B61E8"/>
    <w:multiLevelType w:val="multilevel"/>
    <w:tmpl w:val="A746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8251DA"/>
    <w:multiLevelType w:val="hybridMultilevel"/>
    <w:tmpl w:val="0E9E32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4496D"/>
    <w:multiLevelType w:val="hybridMultilevel"/>
    <w:tmpl w:val="3C56F842"/>
    <w:lvl w:ilvl="0" w:tplc="268415A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34291"/>
    <w:multiLevelType w:val="hybridMultilevel"/>
    <w:tmpl w:val="2F2859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399828">
    <w:abstractNumId w:val="5"/>
  </w:num>
  <w:num w:numId="2" w16cid:durableId="726147938">
    <w:abstractNumId w:val="1"/>
  </w:num>
  <w:num w:numId="3" w16cid:durableId="848107007">
    <w:abstractNumId w:val="0"/>
  </w:num>
  <w:num w:numId="4" w16cid:durableId="472529184">
    <w:abstractNumId w:val="3"/>
  </w:num>
  <w:num w:numId="5" w16cid:durableId="865365848">
    <w:abstractNumId w:val="2"/>
  </w:num>
  <w:num w:numId="6" w16cid:durableId="1117599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773"/>
    <w:rsid w:val="00012E0A"/>
    <w:rsid w:val="000E5B83"/>
    <w:rsid w:val="001102DA"/>
    <w:rsid w:val="001433D2"/>
    <w:rsid w:val="00216AA9"/>
    <w:rsid w:val="00263CE3"/>
    <w:rsid w:val="002D3126"/>
    <w:rsid w:val="00387443"/>
    <w:rsid w:val="00390CDB"/>
    <w:rsid w:val="0041243F"/>
    <w:rsid w:val="005010E6"/>
    <w:rsid w:val="00525C8D"/>
    <w:rsid w:val="005B7767"/>
    <w:rsid w:val="00622513"/>
    <w:rsid w:val="00647F3B"/>
    <w:rsid w:val="00696AA7"/>
    <w:rsid w:val="007E6361"/>
    <w:rsid w:val="00811C1D"/>
    <w:rsid w:val="0085536C"/>
    <w:rsid w:val="00862C21"/>
    <w:rsid w:val="00892915"/>
    <w:rsid w:val="008D10A6"/>
    <w:rsid w:val="008D1B9E"/>
    <w:rsid w:val="008E71B0"/>
    <w:rsid w:val="00963B90"/>
    <w:rsid w:val="009B1D38"/>
    <w:rsid w:val="009B7896"/>
    <w:rsid w:val="009E0E9D"/>
    <w:rsid w:val="00A205C1"/>
    <w:rsid w:val="00A54E9C"/>
    <w:rsid w:val="00AA603A"/>
    <w:rsid w:val="00B25F6D"/>
    <w:rsid w:val="00B37887"/>
    <w:rsid w:val="00B43B22"/>
    <w:rsid w:val="00BA2894"/>
    <w:rsid w:val="00BA42EC"/>
    <w:rsid w:val="00C36BC9"/>
    <w:rsid w:val="00C52ED1"/>
    <w:rsid w:val="00CA3C20"/>
    <w:rsid w:val="00DB2C31"/>
    <w:rsid w:val="00E04860"/>
    <w:rsid w:val="00E93E0B"/>
    <w:rsid w:val="00EC24B7"/>
    <w:rsid w:val="00EF7773"/>
    <w:rsid w:val="00FD2A6F"/>
    <w:rsid w:val="00FE234D"/>
    <w:rsid w:val="00FE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90113"/>
  <w15:chartTrackingRefBased/>
  <w15:docId w15:val="{43102182-3252-4197-9E34-5746B896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ED1"/>
  </w:style>
  <w:style w:type="paragraph" w:styleId="Heading1">
    <w:name w:val="heading 1"/>
    <w:basedOn w:val="Normal"/>
    <w:next w:val="Normal"/>
    <w:link w:val="Heading1Char"/>
    <w:uiPriority w:val="9"/>
    <w:qFormat/>
    <w:rsid w:val="00EF777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7773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5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2513"/>
  </w:style>
  <w:style w:type="paragraph" w:styleId="Footer">
    <w:name w:val="footer"/>
    <w:basedOn w:val="Normal"/>
    <w:link w:val="FooterChar"/>
    <w:uiPriority w:val="99"/>
    <w:unhideWhenUsed/>
    <w:rsid w:val="006225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2513"/>
  </w:style>
  <w:style w:type="character" w:customStyle="1" w:styleId="Heading1Char">
    <w:name w:val="Heading 1 Char"/>
    <w:basedOn w:val="DefaultParagraphFont"/>
    <w:link w:val="Heading1"/>
    <w:uiPriority w:val="9"/>
    <w:rsid w:val="00EF77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777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EF7773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777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77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7773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F7773"/>
    <w:pPr>
      <w:outlineLvl w:val="9"/>
    </w:pPr>
    <w:rPr>
      <w:lang w:val="en-US"/>
    </w:rPr>
  </w:style>
  <w:style w:type="table" w:styleId="TableGrid">
    <w:name w:val="Table Grid"/>
    <w:basedOn w:val="TableNormal"/>
    <w:uiPriority w:val="39"/>
    <w:rsid w:val="00EF777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F7773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F777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F7773"/>
    <w:pPr>
      <w:spacing w:after="100" w:line="259" w:lineRule="auto"/>
    </w:pPr>
    <w:rPr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EF7773"/>
    <w:pPr>
      <w:spacing w:after="100" w:line="259" w:lineRule="auto"/>
      <w:ind w:left="220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7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7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7773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F7773"/>
    <w:pPr>
      <w:spacing w:after="100" w:line="259" w:lineRule="auto"/>
      <w:ind w:left="440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F77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7E6361"/>
  </w:style>
  <w:style w:type="character" w:styleId="CommentReference">
    <w:name w:val="annotation reference"/>
    <w:basedOn w:val="DefaultParagraphFont"/>
    <w:uiPriority w:val="99"/>
    <w:semiHidden/>
    <w:unhideWhenUsed/>
    <w:rsid w:val="000E5B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5B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5B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5B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5B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\Hamwic%20Education%20Trust\Hamwic%20Education%20Trust%20Managed%20Services%20-%20General\Templates\HET_Policy_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ae9be5-7c3c-47cd-ae85-44f54695198f">
      <Terms xmlns="http://schemas.microsoft.com/office/infopath/2007/PartnerControls"/>
    </lcf76f155ced4ddcb4097134ff3c332f>
    <TaxCatchAll xmlns="40badb8f-8c1a-4684-a95e-21bfd1d1db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310977202F41BB09B5F5038F33AF" ma:contentTypeVersion="12" ma:contentTypeDescription="Create a new document." ma:contentTypeScope="" ma:versionID="fc339140278cfda3399158ea32392da9">
  <xsd:schema xmlns:xsd="http://www.w3.org/2001/XMLSchema" xmlns:xs="http://www.w3.org/2001/XMLSchema" xmlns:p="http://schemas.microsoft.com/office/2006/metadata/properties" xmlns:ns2="f7ae9be5-7c3c-47cd-ae85-44f54695198f" xmlns:ns3="40badb8f-8c1a-4684-a95e-21bfd1d1db09" targetNamespace="http://schemas.microsoft.com/office/2006/metadata/properties" ma:root="true" ma:fieldsID="df22923c5f89e7fa3ee4103cc94c88b9" ns2:_="" ns3:_="">
    <xsd:import namespace="f7ae9be5-7c3c-47cd-ae85-44f54695198f"/>
    <xsd:import namespace="40badb8f-8c1a-4684-a95e-21bfd1d1db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e9be5-7c3c-47cd-ae85-44f546951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78eeea2-4dcb-4ab1-a3b5-b40d922e7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adb8f-8c1a-4684-a95e-21bfd1d1db0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dfd4e3-4565-4b0d-acd4-f9e3eefcb933}" ma:internalName="TaxCatchAll" ma:showField="CatchAllData" ma:web="40badb8f-8c1a-4684-a95e-21bfd1d1d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312462-475B-411C-8390-11FE11942F22}">
  <ds:schemaRefs>
    <ds:schemaRef ds:uri="http://schemas.microsoft.com/office/infopath/2007/PartnerControls"/>
    <ds:schemaRef ds:uri="e9cb3c44-3972-4929-b6d9-2a051707f931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49fc5d70-f12a-4a3b-b8c9-b44d32de8b09"/>
    <ds:schemaRef ds:uri="http://schemas.openxmlformats.org/package/2006/metadata/core-properties"/>
    <ds:schemaRef ds:uri="http://purl.org/dc/dcmitype/"/>
    <ds:schemaRef ds:uri="http://purl.org/dc/terms/"/>
    <ds:schemaRef ds:uri="f7ae9be5-7c3c-47cd-ae85-44f54695198f"/>
    <ds:schemaRef ds:uri="40badb8f-8c1a-4684-a95e-21bfd1d1db09"/>
  </ds:schemaRefs>
</ds:datastoreItem>
</file>

<file path=customXml/itemProps2.xml><?xml version="1.0" encoding="utf-8"?>
<ds:datastoreItem xmlns:ds="http://schemas.openxmlformats.org/officeDocument/2006/customXml" ds:itemID="{3B57F604-B9A0-4C77-B236-B99D7E36B4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0A99B-105A-421F-AD2D-413427AB8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e9be5-7c3c-47cd-ae85-44f54695198f"/>
    <ds:schemaRef ds:uri="40badb8f-8c1a-4684-a95e-21bfd1d1d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2C67E4-EA0C-C846-AB98-F59B6A1AE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HET_Policy_Document</Template>
  <TotalTime>0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Carr</dc:creator>
  <cp:keywords/>
  <dc:description/>
  <cp:lastModifiedBy>Joe Connelly</cp:lastModifiedBy>
  <cp:revision>2</cp:revision>
  <cp:lastPrinted>2023-09-05T09:49:00Z</cp:lastPrinted>
  <dcterms:created xsi:type="dcterms:W3CDTF">2024-04-25T10:45:00Z</dcterms:created>
  <dcterms:modified xsi:type="dcterms:W3CDTF">2024-04-25T10:45:00Z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0x0101002742310977202F41BB09B5F5038F33AF</vt:lpwstr>
  </property>
  <property fmtid="{D5CDD505-2E9C-101B-9397-08002B2CF9AE}" pid="3" name="MediaServiceImageTags">
    <vt:lpwstr/>
  </property>
</Properties>
</file>